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224C9" w14:textId="77777777" w:rsidR="007D2E36" w:rsidRDefault="00000000">
      <w:pPr>
        <w:pStyle w:val="Standard"/>
      </w:pPr>
      <w:r>
        <w:rPr>
          <w:rFonts w:ascii="Tahoma" w:hAnsi="Tahoma"/>
          <w:sz w:val="28"/>
          <w:szCs w:val="28"/>
        </w:rPr>
        <w:t xml:space="preserve">                                 </w:t>
      </w:r>
      <w:r>
        <w:rPr>
          <w:rFonts w:ascii="Tahoma" w:hAnsi="Tahoma"/>
          <w:sz w:val="28"/>
          <w:szCs w:val="28"/>
          <w:u w:val="single"/>
        </w:rPr>
        <w:t>I am related to Jo Brand</w:t>
      </w:r>
    </w:p>
    <w:p w14:paraId="309A1A59" w14:textId="77777777" w:rsidR="007D2E36" w:rsidRDefault="007D2E36">
      <w:pPr>
        <w:pStyle w:val="Standard"/>
        <w:rPr>
          <w:rFonts w:ascii="Tahoma" w:hAnsi="Tahoma"/>
          <w:sz w:val="28"/>
          <w:szCs w:val="28"/>
          <w:u w:val="single"/>
        </w:rPr>
      </w:pPr>
    </w:p>
    <w:p w14:paraId="22F18E64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My Mum did a lot of Family History research. She died in 2017 and passed everything on to me.</w:t>
      </w:r>
    </w:p>
    <w:p w14:paraId="27F065CD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4C7E2A49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Mum was in contact with a woman called Catherine Hudson, who was a well-known local family historian in the area where my Mum's family (named Rush) came from, Kilkeel in Co. Down. I don't know how they first came to be in touch.</w:t>
      </w:r>
    </w:p>
    <w:p w14:paraId="1F2910EE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057B4F35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In 2012, Mick (my husband) and I visited N. Ireland for a holiday come fact finding mission and we met up with Catherine Hudson. Amongst other things, she introduced us to a lady called Gabrielle Keown who was a descendant of a Rush family. Catherine seemed convinced that our two families were connected, but in the absence of any material proof and Rush being a common family name in Ireland, we just dismissed her suggestion as wishful thinking. Gabrielle ran a guest house in Newcastle which is just down the coast from </w:t>
      </w:r>
      <w:proofErr w:type="gramStart"/>
      <w:r>
        <w:rPr>
          <w:rFonts w:ascii="Tahoma" w:hAnsi="Tahoma"/>
          <w:sz w:val="28"/>
          <w:szCs w:val="28"/>
        </w:rPr>
        <w:t>Kilkeel</w:t>
      </w:r>
      <w:proofErr w:type="gramEnd"/>
      <w:r>
        <w:rPr>
          <w:rFonts w:ascii="Tahoma" w:hAnsi="Tahoma"/>
          <w:sz w:val="28"/>
          <w:szCs w:val="28"/>
        </w:rPr>
        <w:t xml:space="preserve"> and she gave me her business card. Luckily, I kept it.</w:t>
      </w:r>
    </w:p>
    <w:p w14:paraId="669A6870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4CA575C4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Fast forward to September 2023, when I responded to a message on Ancestry and got in touch with people at Voltage TV who produce the TV programme DNA Journey for ITV. They told me that I was related to a celebrity (who had a code name assigned on Ancestry) and I agreed to help them by sending photographs and marriage certificates, once we had established which bit of my family tree the celebrity </w:t>
      </w:r>
      <w:proofErr w:type="gramStart"/>
      <w:r>
        <w:rPr>
          <w:rFonts w:ascii="Tahoma" w:hAnsi="Tahoma"/>
          <w:sz w:val="28"/>
          <w:szCs w:val="28"/>
        </w:rPr>
        <w:t>was connected with</w:t>
      </w:r>
      <w:proofErr w:type="gramEnd"/>
      <w:r>
        <w:rPr>
          <w:rFonts w:ascii="Tahoma" w:hAnsi="Tahoma"/>
          <w:sz w:val="28"/>
          <w:szCs w:val="28"/>
        </w:rPr>
        <w:t>.</w:t>
      </w:r>
    </w:p>
    <w:p w14:paraId="02A3BB52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5E55E778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In the end, sadly (I think), I was not required to appear in the television programme as my family connection was not close or exciting enough.</w:t>
      </w:r>
    </w:p>
    <w:p w14:paraId="209DC6A8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5FDAE043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However, before they stopped discussing with me, they asked if I knew Gabrielle Keown. I said yes that I had met her, albeit a long time ago. I asked them to pass my email address to </w:t>
      </w:r>
      <w:proofErr w:type="gramStart"/>
      <w:r>
        <w:rPr>
          <w:rFonts w:ascii="Tahoma" w:hAnsi="Tahoma"/>
          <w:sz w:val="28"/>
          <w:szCs w:val="28"/>
        </w:rPr>
        <w:t>her</w:t>
      </w:r>
      <w:proofErr w:type="gramEnd"/>
      <w:r>
        <w:rPr>
          <w:rFonts w:ascii="Tahoma" w:hAnsi="Tahoma"/>
          <w:sz w:val="28"/>
          <w:szCs w:val="28"/>
        </w:rPr>
        <w:t xml:space="preserve"> but I heard nothing. And this is where the business card comes in.</w:t>
      </w:r>
    </w:p>
    <w:p w14:paraId="6ADA643F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5744B308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On the off chance that Gabrielle was still at her guest house, I emailed the contact address on the card. Understandably, she was at first a bit wary and thought I might be a scammer! On my initial email I had not given her much information. However, we soon established that I was </w:t>
      </w:r>
      <w:proofErr w:type="gramStart"/>
      <w:r>
        <w:rPr>
          <w:rFonts w:ascii="Tahoma" w:hAnsi="Tahoma"/>
          <w:sz w:val="28"/>
          <w:szCs w:val="28"/>
        </w:rPr>
        <w:t>legitimate</w:t>
      </w:r>
      <w:proofErr w:type="gramEnd"/>
      <w:r>
        <w:rPr>
          <w:rFonts w:ascii="Tahoma" w:hAnsi="Tahoma"/>
          <w:sz w:val="28"/>
          <w:szCs w:val="28"/>
        </w:rPr>
        <w:t xml:space="preserve"> and she agreed to talk to me – so I phoned her.</w:t>
      </w:r>
    </w:p>
    <w:p w14:paraId="01951459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4F3A5706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It was hard work talking/listening to an Irish woman with a very strong accent for ¾ hour and at the same time trying to write down everything she said about our family, but it was also fascinating. She emailed me some </w:t>
      </w:r>
      <w:r>
        <w:rPr>
          <w:rFonts w:ascii="Tahoma" w:hAnsi="Tahoma"/>
          <w:sz w:val="28"/>
          <w:szCs w:val="28"/>
        </w:rPr>
        <w:lastRenderedPageBreak/>
        <w:t>photographs of her part of the family, a lovely addition to my collection.</w:t>
      </w:r>
    </w:p>
    <w:p w14:paraId="0C295FF8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2A53636B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Gabrielle was not permitted to tell me about her part in the programme, but </w:t>
      </w:r>
      <w:proofErr w:type="gramStart"/>
      <w:r>
        <w:rPr>
          <w:rFonts w:ascii="Tahoma" w:hAnsi="Tahoma"/>
          <w:sz w:val="28"/>
          <w:szCs w:val="28"/>
        </w:rPr>
        <w:t>ultimately</w:t>
      </w:r>
      <w:proofErr w:type="gramEnd"/>
      <w:r>
        <w:rPr>
          <w:rFonts w:ascii="Tahoma" w:hAnsi="Tahoma"/>
          <w:sz w:val="28"/>
          <w:szCs w:val="28"/>
        </w:rPr>
        <w:t xml:space="preserve"> I was amazed to learn that the celebrity involved was Jo Brand.</w:t>
      </w:r>
    </w:p>
    <w:p w14:paraId="5C19CDCC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Gabrielle told me that she did not feel any </w:t>
      </w:r>
      <w:proofErr w:type="gramStart"/>
      <w:r>
        <w:rPr>
          <w:rFonts w:ascii="Tahoma" w:hAnsi="Tahoma"/>
          <w:sz w:val="28"/>
          <w:szCs w:val="28"/>
        </w:rPr>
        <w:t>particular bond</w:t>
      </w:r>
      <w:proofErr w:type="gramEnd"/>
      <w:r>
        <w:rPr>
          <w:rFonts w:ascii="Tahoma" w:hAnsi="Tahoma"/>
          <w:sz w:val="28"/>
          <w:szCs w:val="28"/>
        </w:rPr>
        <w:t xml:space="preserve"> with Jo Brand but that her programme partner Julian Clary was lovely; they appeared on the programme together as they are long-time friends.</w:t>
      </w:r>
    </w:p>
    <w:p w14:paraId="64F8E15A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3AEA1628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>Using what I already knew about my family and Gabrielle's bits and pieces, I have been able to show my family connection to Jo Brand. She is my third cousin. We have common great, great grandparents.</w:t>
      </w:r>
    </w:p>
    <w:p w14:paraId="4160DBEA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3BE1829D" w14:textId="77777777" w:rsidR="007D2E36" w:rsidRDefault="00000000">
      <w:pPr>
        <w:pStyle w:val="Standard"/>
        <w:rPr>
          <w:rFonts w:ascii="Tahoma" w:hAnsi="Tahoma"/>
          <w:sz w:val="28"/>
          <w:szCs w:val="28"/>
        </w:rPr>
      </w:pPr>
      <w:r>
        <w:rPr>
          <w:rFonts w:ascii="Tahoma" w:hAnsi="Tahoma"/>
          <w:sz w:val="28"/>
          <w:szCs w:val="28"/>
        </w:rPr>
        <w:t xml:space="preserve">I enjoyed watching the TV </w:t>
      </w:r>
      <w:proofErr w:type="gramStart"/>
      <w:r>
        <w:rPr>
          <w:rFonts w:ascii="Tahoma" w:hAnsi="Tahoma"/>
          <w:sz w:val="28"/>
          <w:szCs w:val="28"/>
        </w:rPr>
        <w:t>programme</w:t>
      </w:r>
      <w:proofErr w:type="gramEnd"/>
      <w:r>
        <w:rPr>
          <w:rFonts w:ascii="Tahoma" w:hAnsi="Tahoma"/>
          <w:sz w:val="28"/>
          <w:szCs w:val="28"/>
        </w:rPr>
        <w:t xml:space="preserve"> which was shown on 19 June 2025, especially seeing the places in Kilkeel we had visited in 2012, but I was a bit disappointed that they didn't tell me anything I didn't know about the family history. I was hoping they would know what had happened to Jo's grandmother, Helen Josephine, when she left home as a pregnant teenager. They said she came to England but offered no evidence for that. My research says she was married in India. I was hoping to find out some more about that, but they did not mention it. If I want to know more, I will have to do it myself!</w:t>
      </w:r>
    </w:p>
    <w:p w14:paraId="555C9C5F" w14:textId="77777777" w:rsidR="007D2E36" w:rsidRDefault="007D2E36">
      <w:pPr>
        <w:pStyle w:val="Standard"/>
        <w:rPr>
          <w:rFonts w:ascii="Tahoma" w:hAnsi="Tahoma"/>
          <w:sz w:val="28"/>
          <w:szCs w:val="28"/>
        </w:rPr>
      </w:pPr>
    </w:p>
    <w:p w14:paraId="5CE7D275" w14:textId="77777777" w:rsidR="007D2E36" w:rsidRDefault="00000000">
      <w:pPr>
        <w:pStyle w:val="Standard"/>
      </w:pPr>
      <w:r>
        <w:rPr>
          <w:rFonts w:ascii="Tahoma" w:hAnsi="Tahoma"/>
          <w:sz w:val="28"/>
          <w:szCs w:val="28"/>
        </w:rPr>
        <w:t>Helen Wiles</w:t>
      </w:r>
    </w:p>
    <w:sectPr w:rsidR="007D2E36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FB386B" w14:textId="77777777" w:rsidR="00434F6E" w:rsidRDefault="00434F6E">
      <w:r>
        <w:separator/>
      </w:r>
    </w:p>
  </w:endnote>
  <w:endnote w:type="continuationSeparator" w:id="0">
    <w:p w14:paraId="4997F4F8" w14:textId="77777777" w:rsidR="00434F6E" w:rsidRDefault="00434F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934126" w14:textId="77777777" w:rsidR="00434F6E" w:rsidRDefault="00434F6E">
      <w:r>
        <w:rPr>
          <w:color w:val="000000"/>
        </w:rPr>
        <w:separator/>
      </w:r>
    </w:p>
  </w:footnote>
  <w:footnote w:type="continuationSeparator" w:id="0">
    <w:p w14:paraId="636BD6A5" w14:textId="77777777" w:rsidR="00434F6E" w:rsidRDefault="00434F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D2E36"/>
    <w:rsid w:val="00375BDC"/>
    <w:rsid w:val="00434F6E"/>
    <w:rsid w:val="007D2E36"/>
    <w:rsid w:val="009A4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97DA7F"/>
  <w15:docId w15:val="{FE694279-0CFA-4AB9-877B-DFC25C529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Arial"/>
        <w:kern w:val="3"/>
        <w:sz w:val="24"/>
        <w:szCs w:val="24"/>
        <w:lang w:val="en-GB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536</Words>
  <Characters>3060</Characters>
  <Application>Microsoft Office Word</Application>
  <DocSecurity>0</DocSecurity>
  <Lines>25</Lines>
  <Paragraphs>7</Paragraphs>
  <ScaleCrop>false</ScaleCrop>
  <Company/>
  <LinksUpToDate>false</LinksUpToDate>
  <CharactersWithSpaces>3589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Wiles</dc:creator>
  <cp:lastModifiedBy>Debra Charnley</cp:lastModifiedBy>
  <cp:revision>2</cp:revision>
  <cp:lastPrinted>2025-07-01T17:13:00Z</cp:lastPrinted>
  <dcterms:created xsi:type="dcterms:W3CDTF">2025-08-09T15:09:00Z</dcterms:created>
  <dcterms:modified xsi:type="dcterms:W3CDTF">2025-08-09T15:09:00Z</dcterms:modified>
</cp:coreProperties>
</file>